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741D00" w14:textId="77777777" w:rsidR="00CD7335" w:rsidRPr="00CD7335" w:rsidRDefault="00CD7335" w:rsidP="00CD7335">
      <w:pPr>
        <w:widowControl w:val="0"/>
        <w:suppressAutoHyphens/>
        <w:autoSpaceDE w:val="0"/>
        <w:spacing w:after="0" w:line="200" w:lineRule="exact"/>
        <w:ind w:right="-20"/>
        <w:jc w:val="right"/>
        <w:rPr>
          <w:rFonts w:eastAsia="Times New Roman" w:cs="Calibri"/>
          <w:b/>
          <w:bCs/>
          <w:u w:val="single"/>
          <w:lang w:eastAsia="ar-SA"/>
        </w:rPr>
      </w:pPr>
      <w:bookmarkStart w:id="0" w:name="_Hlk129781942"/>
      <w:r w:rsidRPr="00CD7335">
        <w:rPr>
          <w:rFonts w:eastAsia="Times New Roman" w:cs="Calibri"/>
          <w:b/>
          <w:sz w:val="24"/>
          <w:u w:val="single"/>
          <w:lang w:eastAsia="ar-SA"/>
        </w:rPr>
        <w:t xml:space="preserve">ALLEGATO </w:t>
      </w:r>
      <w:r>
        <w:rPr>
          <w:rFonts w:eastAsia="Times New Roman" w:cs="Calibri"/>
          <w:b/>
          <w:sz w:val="24"/>
          <w:u w:val="single"/>
          <w:lang w:eastAsia="ar-SA"/>
        </w:rPr>
        <w:t>B</w:t>
      </w:r>
      <w:r w:rsidRPr="00CD7335">
        <w:rPr>
          <w:rFonts w:eastAsia="Times New Roman" w:cs="Calibri"/>
          <w:b/>
          <w:sz w:val="24"/>
          <w:u w:val="single"/>
          <w:lang w:eastAsia="ar-SA"/>
        </w:rPr>
        <w:t xml:space="preserve"> </w:t>
      </w:r>
    </w:p>
    <w:p w14:paraId="0389810A" w14:textId="77777777" w:rsidR="00CD7335" w:rsidRPr="00CD7335" w:rsidRDefault="00CD7335" w:rsidP="00CD7335">
      <w:pPr>
        <w:autoSpaceDE w:val="0"/>
        <w:spacing w:after="0" w:line="240" w:lineRule="auto"/>
        <w:ind w:left="6249" w:firstLine="708"/>
        <w:jc w:val="both"/>
        <w:rPr>
          <w:rFonts w:eastAsia="Times New Roman" w:cs="Calibri"/>
          <w:lang w:eastAsia="it-IT"/>
        </w:rPr>
      </w:pPr>
    </w:p>
    <w:p w14:paraId="4D280FA9" w14:textId="77777777" w:rsidR="001B17E9" w:rsidRPr="00CD7335" w:rsidRDefault="001B17E9" w:rsidP="001B17E9">
      <w:pPr>
        <w:autoSpaceDE w:val="0"/>
        <w:spacing w:after="0" w:line="240" w:lineRule="auto"/>
        <w:ind w:left="6249" w:firstLine="708"/>
        <w:jc w:val="right"/>
        <w:rPr>
          <w:rFonts w:eastAsia="Times New Roman" w:cs="Calibri"/>
          <w:i/>
          <w:iCs/>
          <w:lang w:eastAsia="it-IT"/>
        </w:rPr>
      </w:pPr>
      <w:r w:rsidRPr="00CD7335">
        <w:rPr>
          <w:rFonts w:eastAsia="Times New Roman" w:cs="Calibri"/>
          <w:i/>
          <w:iCs/>
          <w:lang w:eastAsia="it-IT"/>
        </w:rPr>
        <w:t>Al Dirigente Scolastico</w:t>
      </w:r>
    </w:p>
    <w:p w14:paraId="14ED949F" w14:textId="1EB7A313" w:rsidR="001B17E9" w:rsidRPr="00CD7335" w:rsidRDefault="001B17E9" w:rsidP="001B17E9">
      <w:pPr>
        <w:autoSpaceDE w:val="0"/>
        <w:spacing w:after="0" w:line="240" w:lineRule="auto"/>
        <w:ind w:left="6249" w:firstLine="708"/>
        <w:jc w:val="right"/>
        <w:rPr>
          <w:rFonts w:eastAsia="Times New Roman" w:cs="Calibri"/>
          <w:i/>
          <w:iCs/>
          <w:lang w:eastAsia="it-IT"/>
        </w:rPr>
      </w:pPr>
      <w:r>
        <w:rPr>
          <w:rFonts w:eastAsia="Times New Roman" w:cs="Calibri"/>
          <w:i/>
          <w:iCs/>
          <w:lang w:eastAsia="it-IT"/>
        </w:rPr>
        <w:t>I</w:t>
      </w:r>
      <w:r w:rsidR="004C1731">
        <w:rPr>
          <w:rFonts w:eastAsia="Times New Roman" w:cs="Calibri"/>
          <w:i/>
          <w:iCs/>
          <w:lang w:eastAsia="it-IT"/>
        </w:rPr>
        <w:t>C Paolo Baffi di Broni</w:t>
      </w:r>
    </w:p>
    <w:bookmarkEnd w:id="0"/>
    <w:p w14:paraId="796B6383" w14:textId="77777777" w:rsidR="00CD7335" w:rsidRPr="00CD7335" w:rsidRDefault="00CD7335" w:rsidP="00A12612">
      <w:pPr>
        <w:autoSpaceDE w:val="0"/>
        <w:spacing w:after="0" w:line="240" w:lineRule="auto"/>
        <w:ind w:left="5103"/>
        <w:jc w:val="both"/>
        <w:rPr>
          <w:rFonts w:eastAsia="Times New Roman" w:cs="Calibri"/>
          <w:lang w:eastAsia="it-IT"/>
        </w:rPr>
      </w:pPr>
    </w:p>
    <w:p w14:paraId="27D58AEF" w14:textId="5BD9C494" w:rsidR="001B0E49" w:rsidRDefault="00DE6E6D" w:rsidP="001B17E9">
      <w:pPr>
        <w:pStyle w:val="Titolo"/>
        <w:jc w:val="both"/>
        <w:rPr>
          <w:rFonts w:ascii="Calibri" w:hAnsi="Calibri" w:cs="Calibri"/>
          <w:b/>
          <w:bCs/>
          <w:sz w:val="28"/>
          <w:szCs w:val="28"/>
        </w:rPr>
      </w:pPr>
      <w:r w:rsidRPr="00BA618D">
        <w:rPr>
          <w:rFonts w:ascii="Calibri" w:hAnsi="Calibri" w:cs="Calibri"/>
          <w:b/>
          <w:bCs/>
          <w:sz w:val="28"/>
          <w:szCs w:val="28"/>
        </w:rPr>
        <w:t>Griglia di Valutazione Titoli</w:t>
      </w:r>
      <w:r w:rsidR="006451B7" w:rsidRPr="00BA618D">
        <w:rPr>
          <w:rFonts w:ascii="Calibri" w:hAnsi="Calibri" w:cs="Calibri"/>
          <w:b/>
          <w:bCs/>
          <w:sz w:val="28"/>
          <w:szCs w:val="28"/>
        </w:rPr>
        <w:t xml:space="preserve"> </w:t>
      </w:r>
    </w:p>
    <w:p w14:paraId="6AFA0BC6" w14:textId="2C5C3A61" w:rsidR="00BA618D" w:rsidRPr="002825D8" w:rsidRDefault="00BA618D" w:rsidP="00BA618D">
      <w:pPr>
        <w:rPr>
          <w:rFonts w:cstheme="minorHAnsi"/>
          <w:b/>
          <w:bCs/>
          <w:lang w:val="fr-FR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F98794" wp14:editId="1A48D535">
                <wp:simplePos x="0" y="0"/>
                <wp:positionH relativeFrom="column">
                  <wp:posOffset>-24765</wp:posOffset>
                </wp:positionH>
                <wp:positionV relativeFrom="paragraph">
                  <wp:posOffset>274320</wp:posOffset>
                </wp:positionV>
                <wp:extent cx="6124575" cy="1752600"/>
                <wp:effectExtent l="0" t="0" r="28575" b="19050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4575" cy="17526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E1D2FDF" id="Rettangolo 2" o:spid="_x0000_s1026" style="position:absolute;margin-left:-1.95pt;margin-top:21.6pt;width:482.25pt;height:13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" filled="f" strokecolor="#1f3763 [1604]" strokeweight="1pt"/>
            </w:pict>
          </mc:Fallback>
        </mc:AlternateContent>
      </w:r>
      <w:r>
        <w:rPr>
          <w:rFonts w:cstheme="minorHAnsi"/>
          <w:b/>
          <w:bCs/>
          <w:lang w:val="fr-FR"/>
        </w:rPr>
        <w:t>AZIONI DI COINVOLGIMENTO DEGLI ANIMATORI DIGITALI</w:t>
      </w:r>
    </w:p>
    <w:p w14:paraId="15A2A0B8" w14:textId="04AE38C3" w:rsidR="00BA618D" w:rsidRDefault="00BA618D" w:rsidP="00BA618D">
      <w:pPr>
        <w:ind w:right="140"/>
        <w:contextualSpacing/>
        <w:jc w:val="both"/>
        <w:rPr>
          <w:rFonts w:cstheme="minorHAnsi"/>
          <w:shd w:val="clear" w:color="auto" w:fill="FFFFFF"/>
        </w:rPr>
      </w:pPr>
      <w:r w:rsidRPr="00AB7F2A">
        <w:rPr>
          <w:rFonts w:cstheme="minorHAnsi"/>
          <w:shd w:val="clear" w:color="auto" w:fill="FFFFFF"/>
        </w:rPr>
        <w:t>Progetto in essere del PNRR per gli anni scolastici 2022-2023 e 2023-2024. Articolo 1, comma 512, della legge 30 dicembre 2020, n. 178. Decreto del Ministro dell’istruzione 11 agosto 2022, n. 222, articolo 2 – “</w:t>
      </w:r>
      <w:r w:rsidRPr="00AB7F2A">
        <w:rPr>
          <w:rFonts w:cstheme="minorHAnsi"/>
          <w:b/>
          <w:bCs/>
          <w:shd w:val="clear" w:color="auto" w:fill="FFFFFF"/>
        </w:rPr>
        <w:t>Azioni di coinvolgimento degli animatori digitali</w:t>
      </w:r>
      <w:r w:rsidR="0087631D">
        <w:rPr>
          <w:rFonts w:cstheme="minorHAnsi"/>
          <w:shd w:val="clear" w:color="auto" w:fill="FFFFFF"/>
        </w:rPr>
        <w:t xml:space="preserve">” </w:t>
      </w:r>
      <w:bookmarkStart w:id="1" w:name="_GoBack"/>
      <w:bookmarkEnd w:id="1"/>
      <w:r w:rsidRPr="00AB7F2A">
        <w:rPr>
          <w:rFonts w:cstheme="minorHAnsi"/>
          <w:shd w:val="clear" w:color="auto" w:fill="FFFFFF"/>
        </w:rPr>
        <w:t>nell’ambito della linea d</w:t>
      </w:r>
      <w:r>
        <w:rPr>
          <w:rFonts w:cstheme="minorHAnsi"/>
          <w:shd w:val="clear" w:color="auto" w:fill="FFFFFF"/>
        </w:rPr>
        <w:t>i</w:t>
      </w:r>
      <w:r w:rsidRPr="00AB7F2A">
        <w:rPr>
          <w:rFonts w:cstheme="minorHAnsi"/>
          <w:shd w:val="clear" w:color="auto" w:fill="FFFFFF"/>
        </w:rPr>
        <w:t xml:space="preserve"> investimento 2.1 </w:t>
      </w:r>
      <w:r w:rsidRPr="00AB7F2A">
        <w:rPr>
          <w:rFonts w:cstheme="minorHAnsi"/>
          <w:i/>
          <w:iCs/>
          <w:shd w:val="clear" w:color="auto" w:fill="FFFFFF"/>
        </w:rPr>
        <w:t>“Didattica digitale integrata e formazione alla transizione digitale per il personale scolastico”</w:t>
      </w:r>
      <w:r w:rsidRPr="00AB7F2A">
        <w:rPr>
          <w:rFonts w:cstheme="minorHAnsi"/>
          <w:shd w:val="clear" w:color="auto" w:fill="FFFFFF"/>
        </w:rPr>
        <w:t xml:space="preserve"> di cui alla Missione 4 – Componente 1 – del PNRR.</w:t>
      </w:r>
    </w:p>
    <w:p w14:paraId="1AFC7B01" w14:textId="77777777" w:rsidR="00BA618D" w:rsidRPr="00AE0727" w:rsidRDefault="00BA618D" w:rsidP="00BA618D">
      <w:pPr>
        <w:ind w:left="284" w:firstLine="4"/>
        <w:jc w:val="center"/>
        <w:rPr>
          <w:rFonts w:cstheme="minorHAnsi"/>
          <w:sz w:val="32"/>
          <w:szCs w:val="32"/>
          <w:shd w:val="clear" w:color="auto" w:fill="FFFFFF"/>
        </w:rPr>
      </w:pPr>
      <w:r w:rsidRPr="00AE0727">
        <w:rPr>
          <w:rFonts w:ascii="NotoSans-Bold" w:hAnsi="NotoSans-Bold" w:cs="NotoSans-Bold"/>
          <w:b/>
          <w:bCs/>
          <w:color w:val="005FAC"/>
          <w:sz w:val="23"/>
          <w:szCs w:val="23"/>
        </w:rPr>
        <w:t>Intervento:</w:t>
      </w:r>
      <w:r>
        <w:rPr>
          <w:rFonts w:ascii="NotoSans-Bold" w:hAnsi="NotoSans-Bold" w:cs="NotoSans-Bold"/>
          <w:b/>
          <w:bCs/>
          <w:color w:val="005FAC"/>
          <w:sz w:val="23"/>
          <w:szCs w:val="23"/>
        </w:rPr>
        <w:t xml:space="preserve"> </w:t>
      </w:r>
      <w:r w:rsidRPr="00AE0727">
        <w:rPr>
          <w:rFonts w:ascii="NotoSans-Regular" w:hAnsi="NotoSans-Regular" w:cs="NotoSans-Regular"/>
          <w:color w:val="212529"/>
          <w:sz w:val="23"/>
          <w:szCs w:val="23"/>
        </w:rPr>
        <w:t>Animatore digitale: formazione del personale interno sulla didattica digitale</w:t>
      </w:r>
    </w:p>
    <w:p w14:paraId="630785C4" w14:textId="77777777" w:rsidR="00BA618D" w:rsidRDefault="00BA618D" w:rsidP="00BA618D">
      <w:pPr>
        <w:spacing w:after="0"/>
        <w:ind w:left="147" w:firstLine="708"/>
        <w:rPr>
          <w:rFonts w:cstheme="minorHAnsi"/>
          <w:b/>
          <w:bCs/>
          <w:sz w:val="24"/>
          <w:szCs w:val="24"/>
          <w:lang w:val="fr-FR"/>
        </w:rPr>
      </w:pPr>
      <w:r>
        <w:rPr>
          <w:rFonts w:ascii="NotoSans-Bold" w:hAnsi="NotoSans-Bold" w:cs="NotoSans-Bold"/>
          <w:b/>
          <w:bCs/>
          <w:color w:val="005FAC"/>
          <w:sz w:val="30"/>
          <w:szCs w:val="30"/>
        </w:rPr>
        <w:t xml:space="preserve">               Codice CUP</w:t>
      </w:r>
      <w:r>
        <w:rPr>
          <w:rFonts w:ascii="NotoSans-Bold" w:hAnsi="NotoSans-Bold" w:cs="NotoSans-Bold"/>
          <w:b/>
          <w:bCs/>
          <w:color w:val="005FAC"/>
          <w:sz w:val="30"/>
          <w:szCs w:val="30"/>
        </w:rPr>
        <w:tab/>
      </w:r>
      <w:r>
        <w:rPr>
          <w:rFonts w:ascii="NotoSans-Bold" w:hAnsi="NotoSans-Bold" w:cs="NotoSans-Bold"/>
          <w:b/>
          <w:bCs/>
          <w:color w:val="005FAC"/>
          <w:sz w:val="30"/>
          <w:szCs w:val="30"/>
        </w:rPr>
        <w:tab/>
      </w:r>
      <w:r>
        <w:rPr>
          <w:rFonts w:ascii="NotoSans-Bold" w:hAnsi="NotoSans-Bold" w:cs="NotoSans-Bold"/>
          <w:b/>
          <w:bCs/>
          <w:color w:val="005FAC"/>
          <w:sz w:val="30"/>
          <w:szCs w:val="30"/>
        </w:rPr>
        <w:tab/>
      </w:r>
      <w:r>
        <w:rPr>
          <w:rFonts w:ascii="NotoSans-Bold" w:hAnsi="NotoSans-Bold" w:cs="NotoSans-Bold"/>
          <w:b/>
          <w:bCs/>
          <w:color w:val="005FAC"/>
          <w:sz w:val="30"/>
          <w:szCs w:val="30"/>
        </w:rPr>
        <w:tab/>
        <w:t xml:space="preserve">     Codice progetto</w:t>
      </w:r>
    </w:p>
    <w:p w14:paraId="32A39715" w14:textId="50209791" w:rsidR="00BA618D" w:rsidRDefault="00BA618D" w:rsidP="00BA618D">
      <w:pPr>
        <w:spacing w:after="0"/>
        <w:ind w:firstLine="4"/>
        <w:jc w:val="center"/>
        <w:rPr>
          <w:rFonts w:ascii="NotoSans-Regular" w:hAnsi="NotoSans-Regular" w:cs="NotoSans-Regular"/>
          <w:b/>
          <w:bCs/>
          <w:color w:val="212529"/>
          <w:sz w:val="23"/>
          <w:szCs w:val="23"/>
        </w:rPr>
      </w:pPr>
      <w:r>
        <w:rPr>
          <w:rFonts w:ascii="NotoSans-Regular" w:hAnsi="NotoSans-Regular" w:cs="NotoSans-Regular"/>
          <w:color w:val="212529"/>
          <w:sz w:val="23"/>
          <w:szCs w:val="23"/>
        </w:rPr>
        <w:t xml:space="preserve">   </w:t>
      </w:r>
      <w:r w:rsidR="004C1731">
        <w:rPr>
          <w:rFonts w:ascii="NotoSans-Regular" w:hAnsi="NotoSans-Regular" w:cs="NotoSans-Regular"/>
          <w:color w:val="212529"/>
          <w:sz w:val="23"/>
          <w:szCs w:val="23"/>
        </w:rPr>
        <w:t xml:space="preserve">    </w:t>
      </w:r>
      <w:r>
        <w:rPr>
          <w:rFonts w:ascii="NotoSans-Regular" w:hAnsi="NotoSans-Regular" w:cs="NotoSans-Regular"/>
          <w:color w:val="212529"/>
          <w:sz w:val="23"/>
          <w:szCs w:val="23"/>
        </w:rPr>
        <w:t xml:space="preserve">   </w:t>
      </w:r>
      <w:r w:rsidR="004C1731">
        <w:rPr>
          <w:rFonts w:ascii="Ebrima" w:eastAsia="Ebrima" w:hAnsi="Ebrima" w:cs="Ebrima"/>
          <w:b/>
          <w:bCs/>
          <w:color w:val="000000"/>
          <w:sz w:val="21"/>
          <w:szCs w:val="21"/>
        </w:rPr>
        <w:t>G54D22002340006</w:t>
      </w:r>
      <w:r w:rsidRPr="006D4DF0">
        <w:rPr>
          <w:rFonts w:ascii="NotoSans-Regular" w:hAnsi="NotoSans-Regular" w:cs="NotoSans-Regular"/>
          <w:b/>
          <w:bCs/>
          <w:color w:val="212529"/>
          <w:sz w:val="23"/>
          <w:szCs w:val="23"/>
        </w:rPr>
        <w:tab/>
      </w:r>
      <w:r>
        <w:rPr>
          <w:rFonts w:ascii="NotoSans-Regular" w:hAnsi="NotoSans-Regular" w:cs="NotoSans-Regular"/>
          <w:color w:val="212529"/>
          <w:sz w:val="23"/>
          <w:szCs w:val="23"/>
        </w:rPr>
        <w:tab/>
        <w:t xml:space="preserve">                            </w:t>
      </w:r>
      <w:r w:rsidR="004C1731">
        <w:rPr>
          <w:rFonts w:ascii="Ebrima" w:eastAsia="Ebrima" w:hAnsi="Ebrima" w:cs="Ebrima"/>
          <w:b/>
          <w:bCs/>
          <w:color w:val="000000"/>
          <w:sz w:val="21"/>
          <w:szCs w:val="21"/>
        </w:rPr>
        <w:t>M4C1I2.1-2022-941-P-4236</w:t>
      </w:r>
    </w:p>
    <w:p w14:paraId="5B1C498B" w14:textId="673E32BC" w:rsidR="00BA618D" w:rsidRDefault="00BA618D" w:rsidP="00BA618D">
      <w:pPr>
        <w:spacing w:after="0"/>
        <w:ind w:firstLine="4"/>
        <w:jc w:val="center"/>
        <w:rPr>
          <w:rFonts w:cstheme="minorHAnsi"/>
          <w:b/>
          <w:bCs/>
          <w:sz w:val="24"/>
          <w:szCs w:val="24"/>
          <w:lang w:val="fr-FR"/>
        </w:rPr>
      </w:pPr>
    </w:p>
    <w:p w14:paraId="2FFEEAA9" w14:textId="77777777" w:rsidR="00BA618D" w:rsidRPr="00471417" w:rsidRDefault="00BA618D" w:rsidP="00BA618D">
      <w:pPr>
        <w:spacing w:after="0"/>
        <w:ind w:firstLine="4"/>
        <w:jc w:val="center"/>
        <w:rPr>
          <w:rFonts w:cstheme="minorHAnsi"/>
          <w:b/>
          <w:bCs/>
          <w:sz w:val="24"/>
          <w:szCs w:val="24"/>
          <w:lang w:val="fr-F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39"/>
        <w:gridCol w:w="2529"/>
        <w:gridCol w:w="2137"/>
        <w:gridCol w:w="1823"/>
      </w:tblGrid>
      <w:tr w:rsidR="001B17E9" w14:paraId="28F1E498" w14:textId="77777777" w:rsidTr="00BA618D">
        <w:tc>
          <w:tcPr>
            <w:tcW w:w="3139" w:type="dxa"/>
            <w:shd w:val="clear" w:color="auto" w:fill="D9D9D9"/>
          </w:tcPr>
          <w:p w14:paraId="6A6FADD5" w14:textId="77777777" w:rsidR="001B17E9" w:rsidRDefault="001B17E9">
            <w:pPr>
              <w:pStyle w:val="Default"/>
              <w:jc w:val="both"/>
            </w:pPr>
            <w:r>
              <w:t>TITOLI/INCARICHI</w:t>
            </w:r>
          </w:p>
        </w:tc>
        <w:tc>
          <w:tcPr>
            <w:tcW w:w="2529" w:type="dxa"/>
            <w:shd w:val="clear" w:color="auto" w:fill="D9D9D9"/>
          </w:tcPr>
          <w:p w14:paraId="596CB692" w14:textId="77777777" w:rsidR="001B17E9" w:rsidRDefault="001B17E9">
            <w:pPr>
              <w:pStyle w:val="Default"/>
              <w:jc w:val="both"/>
            </w:pPr>
            <w:r>
              <w:t>PUNTEGGIO</w:t>
            </w:r>
          </w:p>
        </w:tc>
        <w:tc>
          <w:tcPr>
            <w:tcW w:w="2137" w:type="dxa"/>
            <w:shd w:val="clear" w:color="auto" w:fill="D9D9D9"/>
          </w:tcPr>
          <w:p w14:paraId="3AA4D1FC" w14:textId="77777777" w:rsidR="001B17E9" w:rsidRDefault="001B17E9">
            <w:pPr>
              <w:pStyle w:val="Default"/>
              <w:jc w:val="both"/>
            </w:pPr>
            <w:r>
              <w:t>Da compilare a cura del candidato</w:t>
            </w:r>
          </w:p>
        </w:tc>
        <w:tc>
          <w:tcPr>
            <w:tcW w:w="1823" w:type="dxa"/>
            <w:shd w:val="clear" w:color="auto" w:fill="D9D9D9"/>
          </w:tcPr>
          <w:p w14:paraId="60188D4E" w14:textId="77777777" w:rsidR="001B17E9" w:rsidRDefault="001B17E9">
            <w:pPr>
              <w:pStyle w:val="Default"/>
              <w:jc w:val="both"/>
            </w:pPr>
            <w:r>
              <w:t>Da compilare a cura del</w:t>
            </w:r>
            <w:r w:rsidR="00DF25B8">
              <w:t xml:space="preserve"> D.S.</w:t>
            </w:r>
          </w:p>
        </w:tc>
      </w:tr>
      <w:tr w:rsidR="001B17E9" w14:paraId="2D02BB6F" w14:textId="77777777" w:rsidTr="00BA618D">
        <w:tc>
          <w:tcPr>
            <w:tcW w:w="3139" w:type="dxa"/>
            <w:shd w:val="clear" w:color="auto" w:fill="auto"/>
          </w:tcPr>
          <w:p w14:paraId="62DB6D57" w14:textId="77777777" w:rsidR="001B17E9" w:rsidRDefault="001B17E9">
            <w:pPr>
              <w:pStyle w:val="Default"/>
              <w:jc w:val="both"/>
            </w:pPr>
            <w:r>
              <w:t>Laurea vecchio ordinamento/ laurea specialistica o magistrale</w:t>
            </w:r>
          </w:p>
        </w:tc>
        <w:tc>
          <w:tcPr>
            <w:tcW w:w="2529" w:type="dxa"/>
            <w:shd w:val="clear" w:color="auto" w:fill="auto"/>
          </w:tcPr>
          <w:p w14:paraId="16FE7F72" w14:textId="77777777" w:rsidR="001B17E9" w:rsidRDefault="001B17E9">
            <w:pPr>
              <w:pStyle w:val="Default"/>
              <w:jc w:val="both"/>
            </w:pPr>
            <w:r>
              <w:t>Max 7 punti</w:t>
            </w:r>
          </w:p>
          <w:p w14:paraId="3C6BEDEA" w14:textId="77777777" w:rsidR="001B17E9" w:rsidRDefault="001B17E9">
            <w:pPr>
              <w:pStyle w:val="Default"/>
              <w:jc w:val="both"/>
            </w:pPr>
          </w:p>
          <w:p w14:paraId="1392F803" w14:textId="77777777" w:rsidR="001B17E9" w:rsidRDefault="001B17E9">
            <w:pPr>
              <w:pStyle w:val="Default"/>
              <w:jc w:val="both"/>
            </w:pPr>
            <w:r>
              <w:t>Fino a 89</w:t>
            </w:r>
            <w:proofErr w:type="gramStart"/>
            <w:r>
              <w:t>…….</w:t>
            </w:r>
            <w:proofErr w:type="gramEnd"/>
            <w:r>
              <w:t>.1 punto</w:t>
            </w:r>
          </w:p>
          <w:p w14:paraId="084141F1" w14:textId="77777777" w:rsidR="001B17E9" w:rsidRDefault="001B17E9">
            <w:pPr>
              <w:pStyle w:val="Default"/>
              <w:jc w:val="both"/>
            </w:pPr>
            <w:r>
              <w:t>Da 90 a 99 …...2 punti</w:t>
            </w:r>
          </w:p>
          <w:p w14:paraId="4A8B6C87" w14:textId="77777777" w:rsidR="001B17E9" w:rsidRDefault="001B17E9">
            <w:pPr>
              <w:pStyle w:val="Default"/>
              <w:jc w:val="both"/>
            </w:pPr>
            <w:r>
              <w:t>Da 100 a 104…3 punti</w:t>
            </w:r>
          </w:p>
          <w:p w14:paraId="61CF56CD" w14:textId="77777777" w:rsidR="001B17E9" w:rsidRDefault="001B17E9">
            <w:pPr>
              <w:pStyle w:val="Default"/>
              <w:jc w:val="both"/>
            </w:pPr>
            <w:r>
              <w:t>Da 105 a 110…4 punti</w:t>
            </w:r>
          </w:p>
          <w:p w14:paraId="6A41D58E" w14:textId="77777777" w:rsidR="001B17E9" w:rsidRDefault="001B17E9">
            <w:pPr>
              <w:pStyle w:val="Default"/>
              <w:jc w:val="both"/>
            </w:pPr>
            <w:r>
              <w:t>Lode………….3 punti</w:t>
            </w:r>
          </w:p>
        </w:tc>
        <w:tc>
          <w:tcPr>
            <w:tcW w:w="2137" w:type="dxa"/>
            <w:shd w:val="clear" w:color="auto" w:fill="auto"/>
          </w:tcPr>
          <w:p w14:paraId="7AAA95AE" w14:textId="77777777" w:rsidR="001B17E9" w:rsidRDefault="001B17E9">
            <w:pPr>
              <w:pStyle w:val="Default"/>
              <w:jc w:val="both"/>
            </w:pPr>
          </w:p>
        </w:tc>
        <w:tc>
          <w:tcPr>
            <w:tcW w:w="1823" w:type="dxa"/>
            <w:shd w:val="clear" w:color="auto" w:fill="auto"/>
          </w:tcPr>
          <w:p w14:paraId="7D3D2008" w14:textId="77777777" w:rsidR="001B17E9" w:rsidRDefault="001B17E9">
            <w:pPr>
              <w:pStyle w:val="Default"/>
              <w:jc w:val="both"/>
            </w:pPr>
          </w:p>
        </w:tc>
      </w:tr>
      <w:tr w:rsidR="002F090C" w14:paraId="1E4963DC" w14:textId="77777777" w:rsidTr="00BA618D">
        <w:tc>
          <w:tcPr>
            <w:tcW w:w="3139" w:type="dxa"/>
            <w:shd w:val="clear" w:color="auto" w:fill="auto"/>
          </w:tcPr>
          <w:p w14:paraId="34F57814" w14:textId="25D830B2" w:rsidR="002F090C" w:rsidRDefault="002F090C" w:rsidP="002F090C">
            <w:pPr>
              <w:pStyle w:val="Default"/>
              <w:jc w:val="both"/>
            </w:pPr>
            <w:r>
              <w:t>Dottorato di ricerca, master universitari, corsi di perfezionamento universitari coerenti con il progetto</w:t>
            </w:r>
          </w:p>
        </w:tc>
        <w:tc>
          <w:tcPr>
            <w:tcW w:w="2529" w:type="dxa"/>
            <w:shd w:val="clear" w:color="auto" w:fill="auto"/>
          </w:tcPr>
          <w:p w14:paraId="6CAAB250" w14:textId="77777777" w:rsidR="002F090C" w:rsidRDefault="002F090C" w:rsidP="002F090C">
            <w:pPr>
              <w:jc w:val="both"/>
            </w:pPr>
            <w:r>
              <w:t>Max 3 punti</w:t>
            </w:r>
          </w:p>
          <w:p w14:paraId="480C6F28" w14:textId="4BDE47D5" w:rsidR="002F090C" w:rsidRDefault="002F090C" w:rsidP="002F090C">
            <w:pPr>
              <w:pStyle w:val="Default"/>
              <w:jc w:val="both"/>
            </w:pPr>
            <w:r>
              <w:t>1 punti per ogni titolo</w:t>
            </w:r>
          </w:p>
        </w:tc>
        <w:tc>
          <w:tcPr>
            <w:tcW w:w="2137" w:type="dxa"/>
            <w:shd w:val="clear" w:color="auto" w:fill="auto"/>
          </w:tcPr>
          <w:p w14:paraId="20112DD8" w14:textId="77777777" w:rsidR="002F090C" w:rsidRDefault="002F090C" w:rsidP="002F090C">
            <w:pPr>
              <w:pStyle w:val="Default"/>
              <w:jc w:val="both"/>
            </w:pPr>
          </w:p>
        </w:tc>
        <w:tc>
          <w:tcPr>
            <w:tcW w:w="1823" w:type="dxa"/>
            <w:shd w:val="clear" w:color="auto" w:fill="auto"/>
          </w:tcPr>
          <w:p w14:paraId="4E1888EA" w14:textId="77777777" w:rsidR="002F090C" w:rsidRDefault="002F090C" w:rsidP="002F090C">
            <w:pPr>
              <w:pStyle w:val="Default"/>
              <w:jc w:val="both"/>
            </w:pPr>
          </w:p>
        </w:tc>
      </w:tr>
      <w:tr w:rsidR="002F090C" w14:paraId="33451A64" w14:textId="77777777" w:rsidTr="00BA618D">
        <w:tc>
          <w:tcPr>
            <w:tcW w:w="3139" w:type="dxa"/>
            <w:shd w:val="clear" w:color="auto" w:fill="auto"/>
          </w:tcPr>
          <w:p w14:paraId="6DA850C0" w14:textId="143F5113" w:rsidR="002F090C" w:rsidRDefault="002F090C" w:rsidP="002F090C">
            <w:pPr>
              <w:pStyle w:val="Default"/>
              <w:jc w:val="both"/>
            </w:pPr>
            <w:r>
              <w:t>Certificazioni Informatiche</w:t>
            </w:r>
          </w:p>
        </w:tc>
        <w:tc>
          <w:tcPr>
            <w:tcW w:w="2529" w:type="dxa"/>
            <w:shd w:val="clear" w:color="auto" w:fill="auto"/>
          </w:tcPr>
          <w:p w14:paraId="544E95EA" w14:textId="77777777" w:rsidR="002F090C" w:rsidRDefault="002F090C" w:rsidP="002F090C">
            <w:pPr>
              <w:jc w:val="both"/>
            </w:pPr>
            <w:r>
              <w:t>Max 3 punti</w:t>
            </w:r>
          </w:p>
          <w:p w14:paraId="6D2ECCCF" w14:textId="7B4CDB3F" w:rsidR="002F090C" w:rsidRDefault="002F090C" w:rsidP="002F090C">
            <w:pPr>
              <w:pStyle w:val="Default"/>
              <w:jc w:val="both"/>
            </w:pPr>
            <w:r>
              <w:t>1 punto per ogni certificato</w:t>
            </w:r>
          </w:p>
        </w:tc>
        <w:tc>
          <w:tcPr>
            <w:tcW w:w="2137" w:type="dxa"/>
            <w:shd w:val="clear" w:color="auto" w:fill="auto"/>
          </w:tcPr>
          <w:p w14:paraId="3774132A" w14:textId="77777777" w:rsidR="002F090C" w:rsidRDefault="002F090C" w:rsidP="002F090C">
            <w:pPr>
              <w:pStyle w:val="Default"/>
              <w:jc w:val="both"/>
            </w:pPr>
          </w:p>
        </w:tc>
        <w:tc>
          <w:tcPr>
            <w:tcW w:w="1823" w:type="dxa"/>
            <w:shd w:val="clear" w:color="auto" w:fill="auto"/>
          </w:tcPr>
          <w:p w14:paraId="7B1016BC" w14:textId="77777777" w:rsidR="002F090C" w:rsidRDefault="002F090C" w:rsidP="002F090C">
            <w:pPr>
              <w:pStyle w:val="Default"/>
              <w:jc w:val="both"/>
            </w:pPr>
          </w:p>
        </w:tc>
      </w:tr>
      <w:tr w:rsidR="002F090C" w14:paraId="1CC76DF2" w14:textId="77777777" w:rsidTr="00BA618D">
        <w:tc>
          <w:tcPr>
            <w:tcW w:w="3139" w:type="dxa"/>
            <w:shd w:val="clear" w:color="auto" w:fill="auto"/>
          </w:tcPr>
          <w:p w14:paraId="7D123DF9" w14:textId="26A57537" w:rsidR="002F090C" w:rsidRDefault="002F090C" w:rsidP="002F090C">
            <w:pPr>
              <w:pStyle w:val="Default"/>
              <w:jc w:val="both"/>
            </w:pPr>
            <w:r>
              <w:t>Attività svolte nel campo della formazione di docenti all’uso delle nuove tecnologie coerenti con il progetto</w:t>
            </w:r>
          </w:p>
        </w:tc>
        <w:tc>
          <w:tcPr>
            <w:tcW w:w="2529" w:type="dxa"/>
            <w:shd w:val="clear" w:color="auto" w:fill="auto"/>
          </w:tcPr>
          <w:p w14:paraId="348E8D48" w14:textId="77777777" w:rsidR="002F090C" w:rsidRDefault="002F090C" w:rsidP="002F090C">
            <w:pPr>
              <w:jc w:val="both"/>
            </w:pPr>
            <w:r>
              <w:t>Max 5 punti</w:t>
            </w:r>
          </w:p>
          <w:p w14:paraId="2223B4A8" w14:textId="28EFE099" w:rsidR="002F090C" w:rsidRDefault="002F090C" w:rsidP="002F090C">
            <w:pPr>
              <w:pStyle w:val="Default"/>
              <w:jc w:val="both"/>
            </w:pPr>
            <w:r>
              <w:t>1 punto per ogni corso</w:t>
            </w:r>
          </w:p>
        </w:tc>
        <w:tc>
          <w:tcPr>
            <w:tcW w:w="2137" w:type="dxa"/>
            <w:shd w:val="clear" w:color="auto" w:fill="auto"/>
          </w:tcPr>
          <w:p w14:paraId="4ED6609B" w14:textId="77777777" w:rsidR="002F090C" w:rsidRDefault="002F090C" w:rsidP="002F090C">
            <w:pPr>
              <w:pStyle w:val="Default"/>
              <w:jc w:val="both"/>
            </w:pPr>
          </w:p>
        </w:tc>
        <w:tc>
          <w:tcPr>
            <w:tcW w:w="1823" w:type="dxa"/>
            <w:shd w:val="clear" w:color="auto" w:fill="auto"/>
          </w:tcPr>
          <w:p w14:paraId="1144F068" w14:textId="77777777" w:rsidR="002F090C" w:rsidRDefault="002F090C" w:rsidP="002F090C">
            <w:pPr>
              <w:pStyle w:val="Default"/>
              <w:jc w:val="both"/>
            </w:pPr>
          </w:p>
        </w:tc>
      </w:tr>
      <w:tr w:rsidR="002F090C" w14:paraId="779E383B" w14:textId="77777777" w:rsidTr="00BA618D">
        <w:tc>
          <w:tcPr>
            <w:tcW w:w="3139" w:type="dxa"/>
            <w:shd w:val="clear" w:color="auto" w:fill="auto"/>
          </w:tcPr>
          <w:p w14:paraId="29D19E2E" w14:textId="36DDCAD7" w:rsidR="002F090C" w:rsidRDefault="002F090C" w:rsidP="002F090C">
            <w:pPr>
              <w:pStyle w:val="Default"/>
              <w:jc w:val="both"/>
            </w:pPr>
            <w:r>
              <w:t>Pubblicazioni di libri o articoli su riviste coerenti con il progetto.</w:t>
            </w:r>
          </w:p>
        </w:tc>
        <w:tc>
          <w:tcPr>
            <w:tcW w:w="2529" w:type="dxa"/>
            <w:shd w:val="clear" w:color="auto" w:fill="auto"/>
          </w:tcPr>
          <w:p w14:paraId="75BB699A" w14:textId="77777777" w:rsidR="002F090C" w:rsidRDefault="002F090C" w:rsidP="002F090C">
            <w:pPr>
              <w:jc w:val="both"/>
            </w:pPr>
            <w:r>
              <w:t>Max 2 punti</w:t>
            </w:r>
          </w:p>
          <w:p w14:paraId="69AE0634" w14:textId="74352AF8" w:rsidR="002F090C" w:rsidRDefault="002F090C" w:rsidP="002F090C">
            <w:pPr>
              <w:pStyle w:val="Default"/>
              <w:jc w:val="both"/>
            </w:pPr>
            <w:r>
              <w:t>1 punto per ogni pubblicazione</w:t>
            </w:r>
          </w:p>
        </w:tc>
        <w:tc>
          <w:tcPr>
            <w:tcW w:w="2137" w:type="dxa"/>
            <w:shd w:val="clear" w:color="auto" w:fill="auto"/>
          </w:tcPr>
          <w:p w14:paraId="5430DB45" w14:textId="77777777" w:rsidR="002F090C" w:rsidRDefault="002F090C" w:rsidP="002F090C">
            <w:pPr>
              <w:pStyle w:val="Default"/>
              <w:jc w:val="both"/>
            </w:pPr>
          </w:p>
        </w:tc>
        <w:tc>
          <w:tcPr>
            <w:tcW w:w="1823" w:type="dxa"/>
            <w:shd w:val="clear" w:color="auto" w:fill="auto"/>
          </w:tcPr>
          <w:p w14:paraId="7158D2DC" w14:textId="77777777" w:rsidR="002F090C" w:rsidRDefault="002F090C" w:rsidP="002F090C">
            <w:pPr>
              <w:pStyle w:val="Default"/>
              <w:jc w:val="both"/>
            </w:pPr>
          </w:p>
        </w:tc>
      </w:tr>
      <w:tr w:rsidR="002F090C" w14:paraId="21B7C85D" w14:textId="77777777" w:rsidTr="00BA618D">
        <w:tc>
          <w:tcPr>
            <w:tcW w:w="3139" w:type="dxa"/>
            <w:shd w:val="clear" w:color="auto" w:fill="D9D9D9"/>
          </w:tcPr>
          <w:p w14:paraId="4730F994" w14:textId="77777777" w:rsidR="002F090C" w:rsidRDefault="002F090C" w:rsidP="002F090C">
            <w:pPr>
              <w:pStyle w:val="Default"/>
            </w:pPr>
            <w:r>
              <w:t xml:space="preserve">TOTALE PUNTEGGIO MAX </w:t>
            </w:r>
          </w:p>
        </w:tc>
        <w:tc>
          <w:tcPr>
            <w:tcW w:w="2529" w:type="dxa"/>
            <w:shd w:val="clear" w:color="auto" w:fill="D9D9D9"/>
          </w:tcPr>
          <w:p w14:paraId="3CE39076" w14:textId="116D3959" w:rsidR="002F090C" w:rsidRDefault="002F090C" w:rsidP="002F090C">
            <w:pPr>
              <w:pStyle w:val="Default"/>
            </w:pPr>
            <w:r>
              <w:t>20 punti</w:t>
            </w:r>
          </w:p>
        </w:tc>
        <w:tc>
          <w:tcPr>
            <w:tcW w:w="2137" w:type="dxa"/>
            <w:shd w:val="clear" w:color="auto" w:fill="D9D9D9"/>
          </w:tcPr>
          <w:p w14:paraId="0129D5B7" w14:textId="77777777" w:rsidR="002F090C" w:rsidRDefault="002F090C" w:rsidP="002F090C">
            <w:pPr>
              <w:pStyle w:val="Default"/>
            </w:pPr>
          </w:p>
        </w:tc>
        <w:tc>
          <w:tcPr>
            <w:tcW w:w="1823" w:type="dxa"/>
            <w:shd w:val="clear" w:color="auto" w:fill="D9D9D9"/>
          </w:tcPr>
          <w:p w14:paraId="3CF86E99" w14:textId="77777777" w:rsidR="002F090C" w:rsidRDefault="002F090C" w:rsidP="002F090C">
            <w:pPr>
              <w:pStyle w:val="Default"/>
            </w:pPr>
          </w:p>
        </w:tc>
      </w:tr>
    </w:tbl>
    <w:p w14:paraId="228E627E" w14:textId="77777777" w:rsidR="001B17E9" w:rsidRDefault="001B17E9" w:rsidP="002B4975">
      <w:pPr>
        <w:jc w:val="both"/>
        <w:rPr>
          <w:b/>
          <w:bCs/>
        </w:rPr>
      </w:pPr>
    </w:p>
    <w:p w14:paraId="4B6532EC" w14:textId="77777777" w:rsidR="001B17E9" w:rsidRDefault="001B17E9" w:rsidP="002B4975">
      <w:pPr>
        <w:jc w:val="both"/>
        <w:rPr>
          <w:b/>
          <w:bCs/>
        </w:rPr>
      </w:pPr>
    </w:p>
    <w:p w14:paraId="045F5597" w14:textId="77777777" w:rsidR="00DE6E6D" w:rsidRPr="002B4975" w:rsidRDefault="002B4975" w:rsidP="002B4975">
      <w:pPr>
        <w:jc w:val="both"/>
        <w:rPr>
          <w:b/>
          <w:bCs/>
        </w:rPr>
      </w:pPr>
      <w:r>
        <w:rPr>
          <w:b/>
          <w:bCs/>
        </w:rPr>
        <w:t>Data, ______________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Firma_____________________________</w:t>
      </w:r>
    </w:p>
    <w:sectPr w:rsidR="00DE6E6D" w:rsidRPr="002B4975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1CF1A7" w14:textId="77777777" w:rsidR="005F1A01" w:rsidRDefault="005F1A01" w:rsidP="00D56034">
      <w:pPr>
        <w:spacing w:after="0" w:line="240" w:lineRule="auto"/>
      </w:pPr>
      <w:r>
        <w:separator/>
      </w:r>
    </w:p>
  </w:endnote>
  <w:endnote w:type="continuationSeparator" w:id="0">
    <w:p w14:paraId="18C2CF24" w14:textId="77777777" w:rsidR="005F1A01" w:rsidRDefault="005F1A01" w:rsidP="00D56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otoSans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NotoSans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093B73" w14:textId="77777777" w:rsidR="005F1A01" w:rsidRDefault="005F1A01" w:rsidP="00D56034">
      <w:pPr>
        <w:spacing w:after="0" w:line="240" w:lineRule="auto"/>
      </w:pPr>
      <w:r>
        <w:separator/>
      </w:r>
    </w:p>
  </w:footnote>
  <w:footnote w:type="continuationSeparator" w:id="0">
    <w:p w14:paraId="2B0CFDEF" w14:textId="77777777" w:rsidR="005F1A01" w:rsidRDefault="005F1A01" w:rsidP="00D560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0CDAE1" w14:textId="0E7F323C" w:rsidR="00D56034" w:rsidRDefault="00D56034">
    <w:pPr>
      <w:pStyle w:val="Intestazione"/>
    </w:pPr>
    <w:r>
      <w:rPr>
        <w:noProof/>
        <w:lang w:eastAsia="it-IT"/>
      </w:rPr>
      <w:drawing>
        <wp:inline distT="0" distB="0" distL="0" distR="0" wp14:anchorId="7789269B" wp14:editId="4D65EA9B">
          <wp:extent cx="6120130" cy="25273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252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F41"/>
    <w:rsid w:val="00105119"/>
    <w:rsid w:val="001B0E49"/>
    <w:rsid w:val="001B17E9"/>
    <w:rsid w:val="00246DC9"/>
    <w:rsid w:val="00296B3C"/>
    <w:rsid w:val="002A734B"/>
    <w:rsid w:val="002B4975"/>
    <w:rsid w:val="002F090C"/>
    <w:rsid w:val="0047740B"/>
    <w:rsid w:val="00495A31"/>
    <w:rsid w:val="004C1731"/>
    <w:rsid w:val="00516F41"/>
    <w:rsid w:val="005F1A01"/>
    <w:rsid w:val="006451B7"/>
    <w:rsid w:val="00740FAB"/>
    <w:rsid w:val="0087631D"/>
    <w:rsid w:val="009C0453"/>
    <w:rsid w:val="00A12612"/>
    <w:rsid w:val="00B533A8"/>
    <w:rsid w:val="00BA618D"/>
    <w:rsid w:val="00BB2A1B"/>
    <w:rsid w:val="00C60933"/>
    <w:rsid w:val="00CD7335"/>
    <w:rsid w:val="00D56034"/>
    <w:rsid w:val="00DE6E6D"/>
    <w:rsid w:val="00DF25B8"/>
    <w:rsid w:val="00F23FF6"/>
    <w:rsid w:val="00F77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C81C8"/>
  <w15:chartTrackingRefBased/>
  <w15:docId w15:val="{6A101D12-00A0-4D66-9AE9-6497BBAC8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A734B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F777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olo">
    <w:name w:val="Title"/>
    <w:basedOn w:val="Normale"/>
    <w:next w:val="Normale"/>
    <w:link w:val="TitoloCarattere"/>
    <w:uiPriority w:val="10"/>
    <w:qFormat/>
    <w:rsid w:val="006451B7"/>
    <w:pPr>
      <w:spacing w:after="0" w:line="240" w:lineRule="auto"/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TitoloCarattere">
    <w:name w:val="Titolo Carattere"/>
    <w:link w:val="Titolo"/>
    <w:uiPriority w:val="10"/>
    <w:rsid w:val="006451B7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character" w:customStyle="1" w:styleId="Titolo1Carattere">
    <w:name w:val="Titolo 1 Carattere"/>
    <w:link w:val="Titolo1"/>
    <w:uiPriority w:val="9"/>
    <w:rsid w:val="002A734B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paragraph" w:customStyle="1" w:styleId="Default">
    <w:name w:val="Default"/>
    <w:rsid w:val="001B17E9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Sommario2">
    <w:name w:val="toc 2"/>
    <w:basedOn w:val="Normale"/>
    <w:next w:val="Normale"/>
    <w:autoRedefine/>
    <w:uiPriority w:val="39"/>
    <w:unhideWhenUsed/>
    <w:qFormat/>
    <w:rsid w:val="002F090C"/>
    <w:pPr>
      <w:widowControl w:val="0"/>
      <w:spacing w:after="0" w:line="240" w:lineRule="auto"/>
      <w:ind w:left="284"/>
    </w:pPr>
    <w:rPr>
      <w:sz w:val="20"/>
      <w:lang w:val="en-US"/>
    </w:rPr>
  </w:style>
  <w:style w:type="paragraph" w:styleId="Intestazione">
    <w:name w:val="header"/>
    <w:basedOn w:val="Normale"/>
    <w:link w:val="IntestazioneCarattere"/>
    <w:uiPriority w:val="99"/>
    <w:unhideWhenUsed/>
    <w:rsid w:val="00D5603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56034"/>
    <w:rPr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D5603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5603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na\Documents\Modelli%20di%20Office%20personalizzati\Criteri%20Progettista%20-%20Collaudatore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Criteri Progettista - Collaudatore.dot</Template>
  <TotalTime>1</TotalTime>
  <Pages>1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DSGA</dc:creator>
  <cp:keywords/>
  <dc:description/>
  <cp:lastModifiedBy>DSGA</cp:lastModifiedBy>
  <cp:revision>4</cp:revision>
  <dcterms:created xsi:type="dcterms:W3CDTF">2023-03-23T14:27:00Z</dcterms:created>
  <dcterms:modified xsi:type="dcterms:W3CDTF">2023-03-23T14:28:00Z</dcterms:modified>
</cp:coreProperties>
</file>